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68978" w14:textId="60ABEBFE" w:rsidR="004F7226" w:rsidRPr="00C47B5B" w:rsidRDefault="00C47B5B" w:rsidP="004F7226">
      <w:pPr>
        <w:rPr>
          <w:rFonts w:ascii="Calibri" w:eastAsia="Times New Roman" w:hAnsi="Calibri" w:cs="Calibri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C47B5B">
        <w:rPr>
          <w:rFonts w:ascii="Calibri" w:eastAsia="Times New Roman" w:hAnsi="Calibri" w:cs="Calibri"/>
          <w:b/>
          <w:noProof/>
          <w:color w:val="000000"/>
          <w:sz w:val="28"/>
          <w:szCs w:val="28"/>
          <w:u w:val="single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 wp14:anchorId="3603489E" wp14:editId="78D17761">
            <wp:simplePos x="0" y="0"/>
            <wp:positionH relativeFrom="column">
              <wp:posOffset>2886075</wp:posOffset>
            </wp:positionH>
            <wp:positionV relativeFrom="paragraph">
              <wp:posOffset>336550</wp:posOffset>
            </wp:positionV>
            <wp:extent cx="2628265" cy="3504565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ppa Pig 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E4A" w:rsidRPr="00C47B5B">
        <w:rPr>
          <w:rFonts w:ascii="Calibri" w:eastAsia="Times New Roman" w:hAnsi="Calibri" w:cs="Calibri"/>
          <w:b/>
          <w:color w:val="000000"/>
          <w:sz w:val="28"/>
          <w:szCs w:val="28"/>
          <w:u w:val="single"/>
          <w:bdr w:val="none" w:sz="0" w:space="0" w:color="auto" w:frame="1"/>
        </w:rPr>
        <w:t>Career Talks – James Butler, Layout Artist on Peppa Pig</w:t>
      </w:r>
    </w:p>
    <w:p w14:paraId="304DFBEC" w14:textId="2D2E34CA" w:rsidR="00C47B5B" w:rsidRDefault="00C47B5B" w:rsidP="004F7226">
      <w:pPr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</w:rPr>
      </w:pPr>
      <w:r w:rsidRPr="00C47B5B">
        <w:rPr>
          <w:rFonts w:ascii="Calibri" w:eastAsia="Times New Roman" w:hAnsi="Calibri" w:cs="Calibri"/>
          <w:b/>
          <w:noProof/>
          <w:color w:val="000000"/>
          <w:sz w:val="28"/>
          <w:szCs w:val="28"/>
          <w:u w:val="single"/>
          <w:bdr w:val="none" w:sz="0" w:space="0" w:color="auto" w:frame="1"/>
          <w:lang w:eastAsia="en-GB"/>
        </w:rPr>
        <w:drawing>
          <wp:anchor distT="0" distB="0" distL="114300" distR="114300" simplePos="0" relativeHeight="251659264" behindDoc="0" locked="0" layoutInCell="1" allowOverlap="1" wp14:anchorId="1D2F3C89" wp14:editId="1BB19720">
            <wp:simplePos x="0" y="0"/>
            <wp:positionH relativeFrom="column">
              <wp:posOffset>-85725</wp:posOffset>
            </wp:positionH>
            <wp:positionV relativeFrom="paragraph">
              <wp:posOffset>120650</wp:posOffset>
            </wp:positionV>
            <wp:extent cx="2857500" cy="350456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imation Peppa Pi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AFD0C" w14:textId="5D3971BA" w:rsidR="004F7226" w:rsidRPr="00B06FF1" w:rsidRDefault="00161E4A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On Tuesday we were very</w:t>
      </w:r>
      <w:r w:rsidR="004F7226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fortunate to </w:t>
      </w: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welcome </w:t>
      </w:r>
      <w:r w:rsidR="004F7226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James Butler who has over 20 years’ e</w:t>
      </w:r>
      <w:r w:rsidR="003777C3">
        <w:rPr>
          <w:rFonts w:ascii="Calibri" w:eastAsia="Times New Roman" w:hAnsi="Calibri" w:cs="Calibri"/>
          <w:color w:val="000000"/>
          <w:bdr w:val="none" w:sz="0" w:space="0" w:color="auto" w:frame="1"/>
        </w:rPr>
        <w:t>xperience in the Animation and C</w:t>
      </w:r>
      <w:r w:rsidR="004F7226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reative industry.</w:t>
      </w:r>
    </w:p>
    <w:p w14:paraId="390619A0" w14:textId="1257C0AE" w:rsidR="004F7226" w:rsidRPr="00B06FF1" w:rsidRDefault="004F7226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036DFEEA" w14:textId="0FBBAFD6" w:rsidR="004F7226" w:rsidRPr="00B06FF1" w:rsidRDefault="00C47B5B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Since 2006, James</w:t>
      </w:r>
      <w:r w:rsidR="004F7226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has worked on BAFTA and Emmy winning shows including Peppa Pig and Ben &amp; Holly’s Little Kingdom. He also has experience on working on feature films, commercials and series animation</w:t>
      </w:r>
    </w:p>
    <w:p w14:paraId="34EF68CF" w14:textId="5F949D25" w:rsidR="004F7226" w:rsidRPr="00B06FF1" w:rsidRDefault="004F7226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6D4D26E5" w14:textId="07650150" w:rsidR="004F7226" w:rsidRPr="00B06FF1" w:rsidRDefault="00C47B5B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We learned</w:t>
      </w:r>
      <w:r w:rsidR="00161E4A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how there are 2.2 million jobs in the creative industry </w:t>
      </w:r>
      <w:r w:rsidR="00C80493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and the whole industry generates £108 billion per year to the British economy</w:t>
      </w: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.</w:t>
      </w:r>
    </w:p>
    <w:p w14:paraId="1983B93C" w14:textId="77777777" w:rsidR="00161E4A" w:rsidRPr="00B06FF1" w:rsidRDefault="00161E4A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6D65E020" w14:textId="397B62A3" w:rsidR="00161E4A" w:rsidRPr="00B06FF1" w:rsidRDefault="00161E4A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James talked about his journey into animation from having to drop Art in Sixt</w:t>
      </w:r>
      <w:r w:rsidR="00C47B5B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h form as it clashed with Maths, to going on to do </w:t>
      </w: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a degree in Electronic Imaging and Media Communications</w:t>
      </w:r>
      <w:r w:rsidR="00C80493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.</w:t>
      </w:r>
      <w:r w:rsidR="00C47B5B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</w:t>
      </w:r>
    </w:p>
    <w:p w14:paraId="33AA5F8F" w14:textId="77777777" w:rsidR="00161E4A" w:rsidRPr="00B06FF1" w:rsidRDefault="00161E4A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016E189B" w14:textId="5B364793" w:rsidR="00161E4A" w:rsidRPr="00B06FF1" w:rsidRDefault="00161E4A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James explained that it takes one whole day to produce 4 seconds of Peppa Pig and three years to make a new series. Students were taken through the fascinating process from script writing, storyboard, voice record, layout, animation and sounds FX, Edit and Music</w:t>
      </w:r>
    </w:p>
    <w:p w14:paraId="1DD16708" w14:textId="77777777" w:rsidR="004F7226" w:rsidRPr="00B06FF1" w:rsidRDefault="004F7226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06078711" w14:textId="494E89EE" w:rsidR="00161E4A" w:rsidRPr="00B06FF1" w:rsidRDefault="00161E4A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Within the Animation team there are over 40 roles including designers, art directors, producers, accountants, ed</w:t>
      </w:r>
      <w:r w:rsidR="00C80493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itor</w:t>
      </w:r>
      <w:r w:rsidR="004A5806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s and writers, many being neuro</w:t>
      </w:r>
      <w:r w:rsidR="00C80493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divergent.</w:t>
      </w:r>
    </w:p>
    <w:p w14:paraId="2B08295A" w14:textId="77777777" w:rsidR="00C80493" w:rsidRPr="00B06FF1" w:rsidRDefault="00C80493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28F31B27" w14:textId="3CA98369" w:rsidR="004717CB" w:rsidRPr="00B06FF1" w:rsidRDefault="00C80493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  <w:r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>Students then asked James many interesting</w:t>
      </w:r>
      <w:r w:rsidR="004717CB" w:rsidRPr="00B06FF1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questions about his career. We would like to thank Speakers for Schools for matching us up with James. Speakers for Schools, a charity, is helping us make sure our students can access inspirational opportunities and experiences to fuel their ambition and raise aspirations.</w:t>
      </w:r>
    </w:p>
    <w:p w14:paraId="1C537BB8" w14:textId="031FF599" w:rsidR="007C3E06" w:rsidRDefault="007C3E06" w:rsidP="007C3E06">
      <w:pPr>
        <w:shd w:val="clear" w:color="auto" w:fill="FFFFFF"/>
        <w:textAlignment w:val="baseline"/>
        <w:rPr>
          <w:rFonts w:ascii="Calibri" w:eastAsia="Times New Roman" w:hAnsi="Calibri" w:cs="Calibri"/>
          <w:i/>
          <w:iCs/>
          <w:color w:val="000000"/>
          <w:lang w:eastAsia="en-GB"/>
        </w:rPr>
      </w:pPr>
      <w:r>
        <w:rPr>
          <w:rFonts w:ascii="Calibri" w:eastAsia="Times New Roman" w:hAnsi="Calibri" w:cs="Calibri"/>
          <w:i/>
          <w:iCs/>
          <w:color w:val="000000"/>
          <w:lang w:eastAsia="en-GB"/>
        </w:rPr>
        <w:lastRenderedPageBreak/>
        <w:t>“</w:t>
      </w:r>
      <w:r w:rsidRPr="007C3E06">
        <w:rPr>
          <w:rFonts w:ascii="Calibri" w:eastAsia="Times New Roman" w:hAnsi="Calibri" w:cs="Calibri"/>
          <w:i/>
          <w:iCs/>
          <w:color w:val="000000"/>
          <w:lang w:eastAsia="en-GB"/>
        </w:rPr>
        <w:t>James was very informative about the how process of animation and the different jobs within the industry.  I was impressed by everything that he had worked on previously and he explained very well how he started out, the barriers and positives of doing being involved in animation</w:t>
      </w:r>
      <w:r>
        <w:rPr>
          <w:rFonts w:ascii="Calibri" w:eastAsia="Times New Roman" w:hAnsi="Calibri" w:cs="Calibri"/>
          <w:i/>
          <w:iCs/>
          <w:color w:val="000000"/>
          <w:lang w:eastAsia="en-GB"/>
        </w:rPr>
        <w:t>”</w:t>
      </w:r>
      <w:r w:rsidRPr="007C3E06">
        <w:rPr>
          <w:rFonts w:ascii="Calibri" w:eastAsia="Times New Roman" w:hAnsi="Calibri" w:cs="Calibri"/>
          <w:i/>
          <w:iCs/>
          <w:color w:val="000000"/>
          <w:lang w:eastAsia="en-GB"/>
        </w:rPr>
        <w:t>.</w:t>
      </w:r>
      <w:r>
        <w:rPr>
          <w:rFonts w:ascii="Calibri" w:eastAsia="Times New Roman" w:hAnsi="Calibri" w:cs="Calibri"/>
          <w:i/>
          <w:iCs/>
          <w:color w:val="000000"/>
          <w:lang w:eastAsia="en-GB"/>
        </w:rPr>
        <w:t xml:space="preserve"> Summer (11SAM)</w:t>
      </w:r>
    </w:p>
    <w:p w14:paraId="5262BB75" w14:textId="77777777" w:rsidR="003E5895" w:rsidRDefault="003E5895" w:rsidP="007C3E06">
      <w:pPr>
        <w:shd w:val="clear" w:color="auto" w:fill="FFFFFF"/>
        <w:textAlignment w:val="baseline"/>
        <w:rPr>
          <w:rFonts w:ascii="Calibri" w:eastAsia="Times New Roman" w:hAnsi="Calibri" w:cs="Calibri"/>
          <w:i/>
          <w:iCs/>
          <w:color w:val="000000"/>
          <w:lang w:eastAsia="en-GB"/>
        </w:rPr>
      </w:pPr>
    </w:p>
    <w:p w14:paraId="30BE4EF2" w14:textId="3087C053" w:rsidR="003E5895" w:rsidRPr="007C3E06" w:rsidRDefault="003E5895" w:rsidP="007C3E06">
      <w:pPr>
        <w:shd w:val="clear" w:color="auto" w:fill="FFFFFF"/>
        <w:textAlignment w:val="baseline"/>
        <w:rPr>
          <w:rFonts w:ascii="Calibri" w:eastAsia="Times New Roman" w:hAnsi="Calibri" w:cs="Calibri"/>
          <w:i/>
          <w:iCs/>
          <w:color w:val="000000"/>
          <w:lang w:eastAsia="en-GB"/>
        </w:rPr>
      </w:pPr>
      <w:r>
        <w:rPr>
          <w:rFonts w:ascii="Calibri" w:eastAsia="Times New Roman" w:hAnsi="Calibri" w:cs="Calibri"/>
          <w:i/>
          <w:iCs/>
          <w:color w:val="000000"/>
          <w:lang w:eastAsia="en-GB"/>
        </w:rPr>
        <w:t>“The talk demonstrated the importance of animation and how intricate the entire process is. I was unaware of the wide variety of roles the animation industry has to offer including riggers, writers and directors” Liam (</w:t>
      </w:r>
      <w:proofErr w:type="spellStart"/>
      <w:r>
        <w:rPr>
          <w:rFonts w:ascii="Calibri" w:eastAsia="Times New Roman" w:hAnsi="Calibri" w:cs="Calibri"/>
          <w:i/>
          <w:iCs/>
          <w:color w:val="000000"/>
          <w:lang w:eastAsia="en-GB"/>
        </w:rPr>
        <w:t>Yr</w:t>
      </w:r>
      <w:proofErr w:type="spellEnd"/>
      <w:r>
        <w:rPr>
          <w:rFonts w:ascii="Calibri" w:eastAsia="Times New Roman" w:hAnsi="Calibri" w:cs="Calibri"/>
          <w:i/>
          <w:iCs/>
          <w:color w:val="000000"/>
          <w:lang w:eastAsia="en-GB"/>
        </w:rPr>
        <w:t xml:space="preserve"> 12)</w:t>
      </w:r>
      <w:bookmarkStart w:id="0" w:name="_GoBack"/>
      <w:bookmarkEnd w:id="0"/>
    </w:p>
    <w:p w14:paraId="7B109E0E" w14:textId="77777777" w:rsidR="004717CB" w:rsidRPr="00B06FF1" w:rsidRDefault="004717CB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0ABEF68B" w14:textId="77777777" w:rsidR="004717CB" w:rsidRPr="00B06FF1" w:rsidRDefault="004717CB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5B04F6C1" w14:textId="77777777" w:rsidR="004717CB" w:rsidRPr="00B06FF1" w:rsidRDefault="004717CB" w:rsidP="00161E4A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2FB6DA58" w14:textId="77777777" w:rsidR="004717CB" w:rsidRPr="00B06FF1" w:rsidRDefault="004717CB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5A59D920" w14:textId="77777777" w:rsidR="004F7226" w:rsidRPr="00B06FF1" w:rsidRDefault="004F7226" w:rsidP="004F7226">
      <w:pPr>
        <w:rPr>
          <w:rFonts w:ascii="Calibri" w:eastAsia="Times New Roman" w:hAnsi="Calibri" w:cs="Calibri"/>
          <w:color w:val="000000"/>
          <w:bdr w:val="none" w:sz="0" w:space="0" w:color="auto" w:frame="1"/>
        </w:rPr>
      </w:pPr>
    </w:p>
    <w:p w14:paraId="727D25BF" w14:textId="77777777" w:rsidR="00055202" w:rsidRPr="00B06FF1" w:rsidRDefault="00055202"/>
    <w:sectPr w:rsidR="00055202" w:rsidRPr="00B06FF1" w:rsidSect="0060546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26"/>
    <w:rsid w:val="00055202"/>
    <w:rsid w:val="00154E64"/>
    <w:rsid w:val="00161E4A"/>
    <w:rsid w:val="002014E7"/>
    <w:rsid w:val="002C7945"/>
    <w:rsid w:val="00347C76"/>
    <w:rsid w:val="003777C3"/>
    <w:rsid w:val="003E5895"/>
    <w:rsid w:val="004717CB"/>
    <w:rsid w:val="004A5806"/>
    <w:rsid w:val="004F7226"/>
    <w:rsid w:val="00605466"/>
    <w:rsid w:val="0075196A"/>
    <w:rsid w:val="007C3E06"/>
    <w:rsid w:val="008474E1"/>
    <w:rsid w:val="00865847"/>
    <w:rsid w:val="00976190"/>
    <w:rsid w:val="00B06FF1"/>
    <w:rsid w:val="00B537E7"/>
    <w:rsid w:val="00C47B5B"/>
    <w:rsid w:val="00C80493"/>
    <w:rsid w:val="00E71520"/>
    <w:rsid w:val="00F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82DD"/>
  <w15:chartTrackingRefBased/>
  <w15:docId w15:val="{7D9B379F-AF88-254D-BF54-E11DEEB5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52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20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1E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C3390032</Template>
  <TotalTime>49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Groom</dc:creator>
  <cp:keywords/>
  <dc:description/>
  <cp:lastModifiedBy>Jo Groom</cp:lastModifiedBy>
  <cp:revision>7</cp:revision>
  <cp:lastPrinted>2024-04-23T07:43:00Z</cp:lastPrinted>
  <dcterms:created xsi:type="dcterms:W3CDTF">2024-04-23T10:08:00Z</dcterms:created>
  <dcterms:modified xsi:type="dcterms:W3CDTF">2024-05-08T09:26:00Z</dcterms:modified>
</cp:coreProperties>
</file>