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AA0" w:rsidRPr="00F55AA0" w:rsidRDefault="00F55AA0" w:rsidP="00F55AA0">
      <w:pPr>
        <w:rPr>
          <w:rFonts w:ascii="Nunito" w:hAnsi="Nunito"/>
          <w:b/>
          <w:bCs/>
          <w:color w:val="5C2946"/>
          <w:sz w:val="36"/>
          <w:szCs w:val="36"/>
        </w:rPr>
      </w:pPr>
      <w:bookmarkStart w:id="0" w:name="_GoBack"/>
      <w:r w:rsidRPr="00F55AA0">
        <w:rPr>
          <w:b/>
          <w:noProof/>
          <w:color w:val="5C2946"/>
          <w:lang w:eastAsia="en-GB"/>
        </w:rPr>
        <w:drawing>
          <wp:anchor distT="0" distB="0" distL="114300" distR="114300" simplePos="0" relativeHeight="251658240" behindDoc="0" locked="0" layoutInCell="1" allowOverlap="1" wp14:anchorId="0B90922E" wp14:editId="4444B3DF">
            <wp:simplePos x="0" y="0"/>
            <wp:positionH relativeFrom="column">
              <wp:posOffset>-47625</wp:posOffset>
            </wp:positionH>
            <wp:positionV relativeFrom="paragraph">
              <wp:posOffset>423545</wp:posOffset>
            </wp:positionV>
            <wp:extent cx="5362575" cy="4021455"/>
            <wp:effectExtent l="0" t="0" r="9525" b="0"/>
            <wp:wrapSquare wrapText="bothSides"/>
            <wp:docPr id="5372745" name="Picture 1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745" name="Picture 1" descr="A group of people standing in a roo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55AA0">
        <w:rPr>
          <w:rFonts w:ascii="Nunito" w:hAnsi="Nunito"/>
          <w:b/>
          <w:bCs/>
          <w:color w:val="5C2946"/>
          <w:sz w:val="36"/>
          <w:szCs w:val="36"/>
        </w:rPr>
        <w:t>Young Enterprise</w:t>
      </w:r>
      <w:r w:rsidRPr="00F55AA0">
        <w:rPr>
          <w:rFonts w:ascii="Nunito" w:hAnsi="Nunito"/>
          <w:b/>
          <w:bCs/>
          <w:color w:val="5C2946"/>
          <w:sz w:val="36"/>
          <w:szCs w:val="36"/>
        </w:rPr>
        <w:t xml:space="preserve"> Showcase - Awarded </w:t>
      </w:r>
      <w:r w:rsidRPr="00F55AA0">
        <w:rPr>
          <w:rFonts w:ascii="Nunito" w:hAnsi="Nunito"/>
          <w:b/>
          <w:bCs/>
          <w:color w:val="5C2946"/>
          <w:sz w:val="36"/>
          <w:szCs w:val="36"/>
        </w:rPr>
        <w:t>Runners-Up!</w:t>
      </w: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Default="00F55AA0" w:rsidP="00F55AA0">
      <w:pPr>
        <w:rPr>
          <w:rFonts w:ascii="Nunito" w:hAnsi="Nunito"/>
        </w:rPr>
      </w:pPr>
    </w:p>
    <w:p w:rsidR="00F55AA0" w:rsidRPr="00F55AA0" w:rsidRDefault="00F55AA0" w:rsidP="00F55AA0">
      <w:pPr>
        <w:rPr>
          <w:rFonts w:ascii="Nunito" w:hAnsi="Nunito"/>
        </w:rPr>
      </w:pPr>
      <w:r w:rsidRPr="00F55AA0">
        <w:rPr>
          <w:rFonts w:ascii="Nunito" w:hAnsi="Nunito"/>
        </w:rPr>
        <w:t>On Wednesday 24</w:t>
      </w:r>
      <w:r w:rsidRPr="00F55AA0">
        <w:rPr>
          <w:rFonts w:ascii="Nunito" w:hAnsi="Nunito"/>
          <w:vertAlign w:val="superscript"/>
        </w:rPr>
        <w:t>th</w:t>
      </w:r>
      <w:r w:rsidRPr="00F55AA0">
        <w:rPr>
          <w:rFonts w:ascii="Nunito" w:hAnsi="Nunito"/>
        </w:rPr>
        <w:t xml:space="preserve"> April, our Y12 Young Enterprise team competed in the Chiltern Area Showcase Final, held at Chalfont Community College. Young Enterprise is a competition where young people work in teams to set up and run their own student company under the guidance of a Business Volunteer. This year our team – </w:t>
      </w:r>
      <w:r w:rsidRPr="00F55AA0">
        <w:rPr>
          <w:rFonts w:ascii="Nunito" w:hAnsi="Nunito"/>
          <w:b/>
          <w:bCs/>
        </w:rPr>
        <w:t xml:space="preserve">Light Touch – </w:t>
      </w:r>
      <w:r w:rsidRPr="00F55AA0">
        <w:rPr>
          <w:rFonts w:ascii="Nunito" w:hAnsi="Nunito"/>
        </w:rPr>
        <w:t>set up a company selling a range of “fidget widgets”. These are fidget toys which alleviate stress and anxiety – targeted at ADHD students in classrooms, and elderly people with dementia.</w:t>
      </w:r>
    </w:p>
    <w:p w:rsidR="00F55AA0" w:rsidRPr="00F55AA0" w:rsidRDefault="00F55AA0" w:rsidP="00F55AA0">
      <w:pPr>
        <w:rPr>
          <w:rFonts w:ascii="Nunito" w:hAnsi="Nunito"/>
        </w:rPr>
      </w:pPr>
      <w:r w:rsidRPr="00F55AA0">
        <w:rPr>
          <w:rFonts w:ascii="Nunito" w:hAnsi="Nunito"/>
        </w:rPr>
        <w:t xml:space="preserve">At the showcase the students competed against local schools including Chesham Grammar, Dr </w:t>
      </w:r>
      <w:proofErr w:type="spellStart"/>
      <w:r w:rsidRPr="00F55AA0">
        <w:rPr>
          <w:rFonts w:ascii="Nunito" w:hAnsi="Nunito"/>
        </w:rPr>
        <w:t>Challoners</w:t>
      </w:r>
      <w:proofErr w:type="spellEnd"/>
      <w:r w:rsidRPr="00F55AA0">
        <w:rPr>
          <w:rFonts w:ascii="Nunito" w:hAnsi="Nunito"/>
        </w:rPr>
        <w:t xml:space="preserve"> Grammar and High School, Chalfont Community College, Beaconsfield High and more. I am delighted to say they finished in second place overall, and they also picked up a trophy for Social Impact. In addition, their sales pitch was awarded third place in the Regional competition.</w:t>
      </w:r>
    </w:p>
    <w:p w:rsidR="00F55AA0" w:rsidRPr="00F55AA0" w:rsidRDefault="00F55AA0" w:rsidP="00F55AA0">
      <w:pPr>
        <w:rPr>
          <w:rFonts w:ascii="Nunito" w:hAnsi="Nunito"/>
        </w:rPr>
      </w:pPr>
      <w:r w:rsidRPr="00F55AA0">
        <w:rPr>
          <w:rFonts w:ascii="Nunito" w:hAnsi="Nunito"/>
        </w:rPr>
        <w:t xml:space="preserve">We are very proud of the team – Izzy, Ellen, Jake, </w:t>
      </w:r>
      <w:proofErr w:type="spellStart"/>
      <w:r w:rsidRPr="00F55AA0">
        <w:rPr>
          <w:rFonts w:ascii="Nunito" w:hAnsi="Nunito"/>
        </w:rPr>
        <w:t>Jacquan</w:t>
      </w:r>
      <w:proofErr w:type="spellEnd"/>
      <w:r w:rsidRPr="00F55AA0">
        <w:rPr>
          <w:rFonts w:ascii="Nunito" w:hAnsi="Nunito"/>
        </w:rPr>
        <w:t>, Matthew, Rob and student advisor Tabitha!</w:t>
      </w:r>
    </w:p>
    <w:p w:rsidR="00F55AA0" w:rsidRDefault="00F55AA0" w:rsidP="00F55AA0"/>
    <w:p w:rsidR="00457FE9" w:rsidRDefault="00457FE9"/>
    <w:sectPr w:rsidR="00457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A0"/>
    <w:rsid w:val="00457FE9"/>
    <w:rsid w:val="00F5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A0F361-A208-4957-9575-4991F697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C3390032</Template>
  <TotalTime>3</TotalTime>
  <Pages>1</Pages>
  <Words>158</Words>
  <Characters>903</Characters>
  <Application>Microsoft Office Word</Application>
  <DocSecurity>0</DocSecurity>
  <Lines>7</Lines>
  <Paragraphs>2</Paragraphs>
  <ScaleCrop>false</ScaleCrop>
  <Company>Chiltern Hills Academy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Groom</dc:creator>
  <cp:keywords/>
  <dc:description/>
  <cp:lastModifiedBy>Jo Groom</cp:lastModifiedBy>
  <cp:revision>1</cp:revision>
  <dcterms:created xsi:type="dcterms:W3CDTF">2024-05-08T09:12:00Z</dcterms:created>
  <dcterms:modified xsi:type="dcterms:W3CDTF">2024-05-08T09:15:00Z</dcterms:modified>
</cp:coreProperties>
</file>